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6"/>
        <w:gridCol w:w="7632"/>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w:t>
            </w:r>
            <w:r w:rsidR="003E6206">
              <w:rPr>
                <w:rFonts w:asciiTheme="majorHAnsi" w:hAnsiTheme="majorHAnsi"/>
                <w:b/>
                <w:sz w:val="28"/>
                <w:szCs w:val="28"/>
              </w:rPr>
              <w:t>for Administrative Subdivision Approval</w:t>
            </w:r>
            <w:r w:rsidRPr="008B3512">
              <w:rPr>
                <w:rFonts w:asciiTheme="majorHAnsi" w:hAnsiTheme="majorHAnsi"/>
                <w:i/>
              </w:rPr>
              <w:t xml:space="preserve"> </w:t>
            </w:r>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C42C64">
      <w:pPr>
        <w:pStyle w:val="Header2"/>
        <w:rPr>
          <w:rStyle w:val="Strong"/>
          <w:b/>
          <w:bCs w:val="0"/>
        </w:rPr>
      </w:pPr>
      <w:r w:rsidRPr="00C42C64">
        <w:rPr>
          <w:rStyle w:val="Strong"/>
          <w:b/>
          <w:bCs w:val="0"/>
        </w:rPr>
        <w:t>Application Information</w:t>
      </w:r>
    </w:p>
    <w:p w:rsidR="00363E09" w:rsidRPr="00CE527A" w:rsidRDefault="00363E09" w:rsidP="00C5656F">
      <w:pPr>
        <w:pStyle w:val="Info"/>
        <w:ind w:left="2640" w:hanging="2352"/>
        <w:rPr>
          <w:rStyle w:val="Strong"/>
          <w:b w:val="0"/>
          <w:bCs w:val="0"/>
        </w:rPr>
      </w:pPr>
      <w:r w:rsidRPr="00CE527A">
        <w:rPr>
          <w:rStyle w:val="Strong"/>
        </w:rPr>
        <w:t>Application Request:</w:t>
      </w:r>
      <w:r w:rsidRPr="00CE527A">
        <w:rPr>
          <w:rStyle w:val="Strong"/>
          <w:b w:val="0"/>
          <w:bCs w:val="0"/>
        </w:rPr>
        <w:tab/>
      </w:r>
      <w:sdt>
        <w:sdtPr>
          <w:id w:val="270848699"/>
          <w:placeholder>
            <w:docPart w:val="C40A2D4282BF4DC8B8DAD3B975A289D3"/>
          </w:placeholder>
          <w:text w:multiLine="1"/>
        </w:sdtPr>
        <w:sdtContent>
          <w:r w:rsidR="002A3368">
            <w:t xml:space="preserve">Consideration and action on final approval of </w:t>
          </w:r>
          <w:r w:rsidR="003E6206">
            <w:t>Lance Roylance</w:t>
          </w:r>
          <w:r w:rsidR="002A3368">
            <w:t xml:space="preserve"> Subdivision</w:t>
          </w:r>
          <w:r w:rsidR="003E6206">
            <w:t xml:space="preserve"> 1st Amendment</w:t>
          </w:r>
          <w:r w:rsidR="002A3368">
            <w:t xml:space="preserve"> </w:t>
          </w:r>
        </w:sdtContent>
      </w:sdt>
    </w:p>
    <w:p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02103DB07E994C74A53CF16C231EA8A6"/>
          </w:placeholder>
          <w:date w:fullDate="2013-02-06T00:00:00Z">
            <w:dateFormat w:val="dddd, MMMM dd, yyyy"/>
            <w:lid w:val="en-US"/>
            <w:storeMappedDataAs w:val="dateTime"/>
            <w:calendar w:val="gregorian"/>
          </w:date>
        </w:sdtPr>
        <w:sdtContent>
          <w:r w:rsidR="005574EB">
            <w:rPr>
              <w:rStyle w:val="Strong"/>
              <w:b w:val="0"/>
              <w:bCs w:val="0"/>
            </w:rPr>
            <w:t>Wednesday, February 06, 2013</w:t>
          </w:r>
        </w:sdtContent>
      </w:sdt>
    </w:p>
    <w:p w:rsidR="00363E09" w:rsidRPr="00CE527A" w:rsidRDefault="00363E09" w:rsidP="003847F3">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397D9C558B3D42849821B14594F4E949"/>
          </w:placeholder>
          <w:text w:multiLine="1"/>
        </w:sdtPr>
        <w:sdtContent>
          <w:r w:rsidR="00201399">
            <w:t>Lance Roylance</w:t>
          </w:r>
        </w:sdtContent>
      </w:sdt>
    </w:p>
    <w:p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id w:val="270848715"/>
          <w:placeholder>
            <w:docPart w:val="59831BDCC09F44A38C6F0AA64E1C119D"/>
          </w:placeholder>
          <w:text w:multiLine="1"/>
        </w:sdtPr>
        <w:sdtContent>
          <w:r w:rsidR="00201399">
            <w:t>UVT 080712</w:t>
          </w:r>
        </w:sdtContent>
      </w:sdt>
    </w:p>
    <w:p w:rsidR="00363E09" w:rsidRPr="00C42C64" w:rsidRDefault="00363E09" w:rsidP="00C42C64">
      <w:pPr>
        <w:pStyle w:val="Header2"/>
        <w:rPr>
          <w:rStyle w:val="Strong"/>
          <w:b/>
          <w:bCs w:val="0"/>
        </w:rPr>
      </w:pPr>
      <w:r w:rsidRPr="00C42C64">
        <w:rPr>
          <w:rStyle w:val="Strong"/>
          <w:b/>
          <w:bCs w:val="0"/>
        </w:rPr>
        <w:t>Property Information</w:t>
      </w:r>
    </w:p>
    <w:p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E2CDD1F1216F4F8C9DE82987547A3969"/>
          </w:placeholder>
          <w:text w:multiLine="1"/>
        </w:sdtPr>
        <w:sdtContent>
          <w:r w:rsidR="002E51E8">
            <w:t>5300 East</w:t>
          </w:r>
          <w:r w:rsidR="002A3368">
            <w:t xml:space="preserve"> </w:t>
          </w:r>
          <w:r w:rsidR="002E51E8">
            <w:t>2625 North</w:t>
          </w:r>
        </w:sdtContent>
      </w:sdt>
    </w:p>
    <w:p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2CCF8397D62E432F8B9DB0FEF0E58AEA"/>
          </w:placeholder>
          <w:text w:multiLine="1"/>
        </w:sdtPr>
        <w:sdtContent>
          <w:r w:rsidR="00201399">
            <w:t>3</w:t>
          </w:r>
          <w:r w:rsidR="002A3368">
            <w:t xml:space="preserve"> Acres</w:t>
          </w:r>
        </w:sdtContent>
      </w:sdt>
    </w:p>
    <w:p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1B82CE07E12C4B65A2CE0F54A0837E83"/>
          </w:placeholder>
          <w:text w:multiLine="1"/>
        </w:sdtPr>
        <w:sdtContent>
          <w:r w:rsidR="00DB1AEF">
            <w:t>Agricultural</w:t>
          </w:r>
          <w:r w:rsidR="00C1294E">
            <w:t xml:space="preserve"> </w:t>
          </w:r>
          <w:r w:rsidR="00201399">
            <w:t xml:space="preserve">Valley </w:t>
          </w:r>
          <w:r w:rsidR="00C1294E">
            <w:t>Zone</w:t>
          </w:r>
          <w:r w:rsidR="00DB1AEF">
            <w:t xml:space="preserve"> </w:t>
          </w:r>
          <w:r w:rsidR="00C1294E">
            <w:t>(</w:t>
          </w:r>
          <w:r w:rsidR="00DB1AEF">
            <w:t>A</w:t>
          </w:r>
          <w:r w:rsidR="00201399">
            <w:t>V-3</w:t>
          </w:r>
          <w:r w:rsidR="00C1294E">
            <w:t>)</w:t>
          </w:r>
        </w:sdtContent>
      </w:sdt>
    </w:p>
    <w:p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7BFB82C8902C475C8F5F17C3C412EB3D"/>
          </w:placeholder>
          <w:text w:multiLine="1"/>
        </w:sdtPr>
        <w:sdtContent>
          <w:r w:rsidR="00201399">
            <w:t>Agriculture</w:t>
          </w:r>
        </w:sdtContent>
      </w:sdt>
    </w:p>
    <w:p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40DF1B95D696419EACDC8CD81A497889"/>
          </w:placeholder>
          <w:text w:multiLine="1"/>
        </w:sdtPr>
        <w:sdtContent>
          <w:r w:rsidR="00DB1AEF">
            <w:t>Residential</w:t>
          </w:r>
        </w:sdtContent>
      </w:sdt>
    </w:p>
    <w:p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AEAB5DF302D14D1982329BD841CA4CFD"/>
          </w:placeholder>
          <w:text w:multiLine="1"/>
        </w:sdtPr>
        <w:sdtContent>
          <w:r w:rsidR="003E6206">
            <w:t xml:space="preserve">22-294-0001, </w:t>
          </w:r>
          <w:r w:rsidR="00201399">
            <w:t>22-045-0037, 0054, 0055, 0058, 0059</w:t>
          </w:r>
        </w:sdtContent>
      </w:sdt>
    </w:p>
    <w:p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9740BDEDC2684D719F872E4042668AE5"/>
          </w:placeholder>
          <w:text w:multiLine="1"/>
        </w:sdtPr>
        <w:sdtContent>
          <w:r w:rsidR="00201399">
            <w:t>T7N, R1E</w:t>
          </w:r>
          <w:r w:rsidR="00C1294E">
            <w:t>, Section</w:t>
          </w:r>
          <w:r w:rsidR="00201399">
            <w:t xml:space="preserve"> 34</w:t>
          </w:r>
        </w:sdtContent>
      </w:sdt>
    </w:p>
    <w:p w:rsidR="008B43A9" w:rsidRPr="008B43A9" w:rsidRDefault="008B43A9" w:rsidP="008B43A9">
      <w:pPr>
        <w:pStyle w:val="Header2"/>
        <w:rPr>
          <w:rStyle w:val="Strong"/>
          <w:b/>
          <w:bCs w:val="0"/>
        </w:rPr>
      </w:pPr>
      <w:r w:rsidRPr="008B43A9">
        <w:rPr>
          <w:rStyle w:val="Strong"/>
          <w:b/>
          <w:bCs w:val="0"/>
        </w:rPr>
        <w:t>Adjacent Land Use</w:t>
      </w:r>
    </w:p>
    <w:p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A9A902F6485B4563A178802DD85ADF48"/>
          </w:placeholder>
          <w:text w:multiLine="1"/>
        </w:sdtPr>
        <w:sdtContent>
          <w:r w:rsidR="00201399">
            <w:t>Residential</w:t>
          </w:r>
        </w:sdtContent>
      </w:sdt>
      <w:r w:rsidRPr="00CE527A">
        <w:tab/>
      </w:r>
      <w:r w:rsidRPr="00CE527A">
        <w:rPr>
          <w:rStyle w:val="Strong"/>
        </w:rPr>
        <w:t>South:</w:t>
      </w:r>
      <w:r w:rsidRPr="00CE527A">
        <w:rPr>
          <w:rStyle w:val="Strong"/>
          <w:b w:val="0"/>
          <w:bCs w:val="0"/>
        </w:rPr>
        <w:tab/>
      </w:r>
      <w:sdt>
        <w:sdtPr>
          <w:id w:val="270848906"/>
          <w:placeholder>
            <w:docPart w:val="506187A5F0DD43AC83D924DCD8B819F0"/>
          </w:placeholder>
          <w:text w:multiLine="1"/>
        </w:sdtPr>
        <w:sdtContent>
          <w:r w:rsidR="00DB1AEF">
            <w:t>Agricultural</w:t>
          </w:r>
        </w:sdtContent>
      </w:sdt>
    </w:p>
    <w:p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643D7285D4A14FCEAEDCC696BD1D9C59"/>
          </w:placeholder>
          <w:text w:multiLine="1"/>
        </w:sdtPr>
        <w:sdtContent>
          <w:r w:rsidR="002A3368">
            <w:t>Residential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0A6A1FC9E6C54BF1B1CD345A03B8B54F"/>
          </w:placeholder>
          <w:text w:multiLine="1"/>
        </w:sdtPr>
        <w:sdtContent>
          <w:r w:rsidR="00201399">
            <w:t>Agricultural</w:t>
          </w:r>
        </w:sdtContent>
      </w:sdt>
    </w:p>
    <w:p w:rsidR="00363E09" w:rsidRPr="008B43A9" w:rsidRDefault="00363E09" w:rsidP="008B43A9">
      <w:pPr>
        <w:pStyle w:val="Header2"/>
        <w:rPr>
          <w:rStyle w:val="Strong"/>
          <w:b/>
          <w:bCs w:val="0"/>
        </w:rPr>
      </w:pPr>
      <w:r w:rsidRPr="008B43A9">
        <w:rPr>
          <w:rStyle w:val="Strong"/>
          <w:b/>
          <w:bCs w:val="0"/>
        </w:rPr>
        <w:t>Staff Information</w:t>
      </w:r>
    </w:p>
    <w:p w:rsidR="00363E09" w:rsidRPr="00CE527A" w:rsidRDefault="00363E09" w:rsidP="00CE527A">
      <w:pPr>
        <w:pStyle w:val="Info"/>
        <w:rPr>
          <w:rStyle w:val="Strong"/>
          <w:b w:val="0"/>
          <w:bCs w:val="0"/>
        </w:rPr>
      </w:pPr>
      <w:r w:rsidRPr="00CE527A">
        <w:rPr>
          <w:rStyle w:val="Strong"/>
        </w:rPr>
        <w:t>Report Presenter:</w:t>
      </w:r>
      <w:r w:rsidRPr="00CE527A">
        <w:rPr>
          <w:rStyle w:val="Strong"/>
          <w:b w:val="0"/>
          <w:bCs w:val="0"/>
        </w:rPr>
        <w:tab/>
      </w:r>
      <w:sdt>
        <w:sdtPr>
          <w:id w:val="270848731"/>
          <w:placeholder>
            <w:docPart w:val="389FF69612ED458AA1DF8CE9379CC1BF"/>
          </w:placeholder>
          <w:dropDownList>
            <w:listItem w:value="Choose an item."/>
            <w:listItem w:displayText="Justin Morris" w:value="Justin Morris"/>
            <w:listItem w:displayText="Scott Mendoza" w:value="Scott Mendoza"/>
            <w:listItem w:displayText="Sean Wilkinson" w:value="Sean Wilkinson"/>
            <w:listItem w:displayText="Ben Hatfield" w:value="Ben Hatfield"/>
            <w:listItem w:displayText="Iris Hennon" w:value="Iris Hennon"/>
            <w:listItem w:displayText="Robert Scott" w:value="Robert Scott"/>
            <w:listItem w:displayText="Jim Gentry" w:value="Jim Gentry"/>
          </w:dropDownList>
        </w:sdtPr>
        <w:sdtContent>
          <w:r w:rsidR="00DB1AEF">
            <w:t>Sean Wilkinson</w:t>
          </w:r>
        </w:sdtContent>
      </w:sdt>
    </w:p>
    <w:p w:rsidR="00363E09" w:rsidRPr="00CE527A" w:rsidRDefault="00363E09" w:rsidP="00CE527A">
      <w:pPr>
        <w:pStyle w:val="Info"/>
        <w:rPr>
          <w:rStyle w:val="Strong"/>
          <w:b w:val="0"/>
          <w:bCs w:val="0"/>
        </w:rPr>
      </w:pPr>
      <w:r w:rsidRPr="00CE527A">
        <w:rPr>
          <w:rStyle w:val="Strong"/>
          <w:b w:val="0"/>
          <w:bCs w:val="0"/>
        </w:rPr>
        <w:tab/>
      </w:r>
      <w:sdt>
        <w:sdtPr>
          <w:id w:val="270848734"/>
          <w:placeholder>
            <w:docPart w:val="04A2B176AFF54F8EB35FF406F14562C5"/>
          </w:placeholder>
          <w:dropDownList>
            <w:listItem w:value="Choose an item."/>
            <w:listItem w:displayText="jmorris@co.weber.ut.us" w:value="jmorris@co.weber.ut.us"/>
            <w:listItem w:displayText="swilkinson@co.weber.ut.us" w:value="swilkinson@co.weber.ut.us"/>
            <w:listItem w:displayText="smendoza@co.weber.ut.us" w:value="smendoza@co.weber.ut.us"/>
            <w:listItem w:displayText="jgentry@co.weber.ut.us" w:value="jgentry@co.weber.ut.us"/>
            <w:listItem w:displayText="ihennon@co.weber.ut.us" w:value="ihennon@co.weber.ut.us"/>
            <w:listItem w:displayText="bhatfield@co.weber.ut.us" w:value="bhatfield@co.weber.ut.us"/>
            <w:listItem w:displayText="rscott@co.weber.ut.us" w:value="rscott@co.weber.ut.us"/>
          </w:dropDownList>
        </w:sdtPr>
        <w:sdtContent>
          <w:r w:rsidR="00DB1AEF">
            <w:t>swilkinson@co.weber.ut.us</w:t>
          </w:r>
        </w:sdtContent>
      </w:sdt>
    </w:p>
    <w:p w:rsidR="00363E09" w:rsidRPr="00CE527A" w:rsidRDefault="00363E09" w:rsidP="00CE527A">
      <w:pPr>
        <w:pStyle w:val="Info"/>
      </w:pPr>
      <w:r w:rsidRPr="00CE527A">
        <w:tab/>
      </w:r>
      <w:sdt>
        <w:sdtPr>
          <w:id w:val="270848735"/>
          <w:placeholder>
            <w:docPart w:val="8319E90666284B74AE5A1F9CF2DFC9EA"/>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Content>
          <w:r w:rsidR="00DB1AEF">
            <w:t>801-399-8765</w:t>
          </w:r>
        </w:sdtContent>
      </w:sdt>
    </w:p>
    <w:p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sdt>
        <w:sdtPr>
          <w:id w:val="270848741"/>
          <w:placeholder>
            <w:docPart w:val="1933A463A73048E190F7FF2A659AF50A"/>
          </w:placeholder>
          <w:dropDownList>
            <w:listItem w:value="Choose an item."/>
            <w:listItem w:displayText="JG" w:value="JG"/>
            <w:listItem w:displayText="SW" w:value="SW"/>
            <w:listItem w:displayText="SM" w:value="SM"/>
            <w:listItem w:displayText="JM" w:value="JM"/>
            <w:listItem w:displayText="IH" w:value="IH"/>
            <w:listItem w:displayText="BH" w:value="BH"/>
            <w:listItem w:displayText="RS" w:value="RS"/>
          </w:dropDownList>
        </w:sdtPr>
        <w:sdtContent>
          <w:r w:rsidR="00D9779D">
            <w:t>JG</w:t>
          </w:r>
        </w:sdtContent>
      </w:sdt>
    </w:p>
    <w:p w:rsidR="00250C83" w:rsidRDefault="00250C83" w:rsidP="001968C4">
      <w:pPr>
        <w:pStyle w:val="Header1"/>
      </w:pPr>
      <w:r>
        <w:t>Applicable Ordinances</w:t>
      </w:r>
    </w:p>
    <w:p w:rsidR="00250C83" w:rsidRDefault="00DB1AEF" w:rsidP="0041038C">
      <w:pPr>
        <w:pStyle w:val="Conditions"/>
      </w:pPr>
      <w:r>
        <w:t xml:space="preserve">Weber County </w:t>
      </w:r>
      <w:r w:rsidR="003B1ABB">
        <w:t>Zoning Ordinance Chapter 5</w:t>
      </w:r>
      <w:r w:rsidR="002E51E8">
        <w:t>-B</w:t>
      </w:r>
      <w:r>
        <w:t xml:space="preserve"> </w:t>
      </w:r>
      <w:r w:rsidR="002E51E8">
        <w:t>(AV-3 Zone</w:t>
      </w:r>
      <w:r w:rsidR="003B1ABB">
        <w:t>)</w:t>
      </w:r>
    </w:p>
    <w:p w:rsidR="00DB1AEF" w:rsidRDefault="00DB1AEF" w:rsidP="0041038C">
      <w:pPr>
        <w:pStyle w:val="Conditions"/>
      </w:pPr>
      <w:r>
        <w:t xml:space="preserve">Weber County Subdivision Ordinance </w:t>
      </w:r>
    </w:p>
    <w:p w:rsidR="004578A1" w:rsidRPr="001968C4" w:rsidRDefault="00593192" w:rsidP="001968C4">
      <w:pPr>
        <w:pStyle w:val="Header1"/>
      </w:pPr>
      <w:r w:rsidRPr="00CE7767">
        <w:t>Background</w:t>
      </w:r>
    </w:p>
    <w:p w:rsidR="00654FC9" w:rsidRDefault="002D08D4" w:rsidP="001968C4">
      <w:r>
        <w:t xml:space="preserve">The owners of Lance Roylance Subdivision have purchased adjacent property and are now requesting approval to amend their existing subdivision and add one new lot. </w:t>
      </w:r>
      <w:r w:rsidR="003E6206">
        <w:t xml:space="preserve">Lance Roylance </w:t>
      </w:r>
      <w:r w:rsidR="00D9779D">
        <w:t>Subdivision</w:t>
      </w:r>
      <w:r w:rsidR="003E6206">
        <w:t xml:space="preserve"> 1</w:t>
      </w:r>
      <w:r w:rsidR="003E6206" w:rsidRPr="003E6206">
        <w:rPr>
          <w:vertAlign w:val="superscript"/>
        </w:rPr>
        <w:t>st</w:t>
      </w:r>
      <w:r w:rsidR="003E6206">
        <w:t xml:space="preserve"> Amendment</w:t>
      </w:r>
      <w:r w:rsidR="00D9779D">
        <w:t xml:space="preserve"> is a</w:t>
      </w:r>
      <w:r w:rsidR="003E6206">
        <w:t>n amended subdivision plat consisting of</w:t>
      </w:r>
      <w:r w:rsidR="00D9779D">
        <w:t xml:space="preserve"> </w:t>
      </w:r>
      <w:r w:rsidR="003E6206">
        <w:t>two lots.</w:t>
      </w:r>
      <w:r w:rsidR="00D9779D">
        <w:t xml:space="preserve"> </w:t>
      </w:r>
      <w:r w:rsidR="003E6206">
        <w:t xml:space="preserve">The </w:t>
      </w:r>
      <w:r w:rsidR="00D9779D">
        <w:t>subdivision</w:t>
      </w:r>
      <w:r w:rsidR="003E6206">
        <w:t xml:space="preserve"> is</w:t>
      </w:r>
      <w:r w:rsidR="00D9779D">
        <w:t xml:space="preserve"> </w:t>
      </w:r>
      <w:r w:rsidR="00060539">
        <w:t>located at approximately 5300 Ea</w:t>
      </w:r>
      <w:r w:rsidR="00C1294E">
        <w:t xml:space="preserve">st </w:t>
      </w:r>
      <w:r w:rsidR="00060539">
        <w:t>2625 North in Eden</w:t>
      </w:r>
      <w:r w:rsidR="00D9779D">
        <w:t xml:space="preserve">. </w:t>
      </w:r>
      <w:r w:rsidR="000E702B">
        <w:t xml:space="preserve"> </w:t>
      </w:r>
      <w:r w:rsidR="00E00739">
        <w:t>Each lot in the</w:t>
      </w:r>
      <w:r w:rsidR="00060539">
        <w:t xml:space="preserve"> proposed </w:t>
      </w:r>
      <w:r w:rsidR="00406EBC">
        <w:t>subdivision meets the lot</w:t>
      </w:r>
      <w:r w:rsidR="00D9779D">
        <w:t xml:space="preserve"> </w:t>
      </w:r>
      <w:r w:rsidR="00406EBC">
        <w:t xml:space="preserve">area and lot width requirements of </w:t>
      </w:r>
      <w:r w:rsidR="00060539">
        <w:t>the AV-3</w:t>
      </w:r>
      <w:r w:rsidR="00D9779D">
        <w:t xml:space="preserve"> </w:t>
      </w:r>
      <w:r w:rsidR="003B1ABB">
        <w:t>Zone</w:t>
      </w:r>
      <w:r w:rsidR="00C1294E">
        <w:t xml:space="preserve">.  </w:t>
      </w:r>
      <w:r w:rsidR="00BE0AB6">
        <w:t xml:space="preserve">A five acre remainder parcel, which is not approved for development, is located on the </w:t>
      </w:r>
      <w:r w:rsidR="00D7218D">
        <w:t xml:space="preserve">southern boundary of Lot 2 and the </w:t>
      </w:r>
      <w:r w:rsidR="00BE0AB6">
        <w:t xml:space="preserve">western boundary of </w:t>
      </w:r>
      <w:r w:rsidR="00D7218D">
        <w:t>Lot 3</w:t>
      </w:r>
      <w:r w:rsidR="00BE0AB6">
        <w:t xml:space="preserve">.  </w:t>
      </w:r>
      <w:r w:rsidR="00D7218D">
        <w:t xml:space="preserve">A 60 foot wide future road dedication area has been provided on the plat, with 30 feet on Lot 2 and 30 feet on the Remainder Parcel.  This area replaces the previously designated area on the Lance Roylance Subdivision plat. </w:t>
      </w:r>
      <w:r>
        <w:t xml:space="preserve">A new agreement between the County and the developer has been prepared and will be recorded with the amended subdivision plat. </w:t>
      </w:r>
      <w:r w:rsidR="00D7218D">
        <w:t xml:space="preserve"> When the</w:t>
      </w:r>
      <w:r w:rsidR="00BE0AB6">
        <w:t xml:space="preserve"> remainder parcel is developed </w:t>
      </w:r>
      <w:r w:rsidR="00D7218D">
        <w:t xml:space="preserve">or if another party opts to build the road, </w:t>
      </w:r>
      <w:r w:rsidR="00BE0AB6">
        <w:t>an extension of 2625 North Street to the western property boundary will be re</w:t>
      </w:r>
      <w:r>
        <w:t xml:space="preserve">quired, in addition to another subdivision amendment.  </w:t>
      </w:r>
      <w:r w:rsidR="00D7218D">
        <w:t>The Holding Strip Reservation Easement that was granted as part of Lance Roylance Subdivision is also being released because it encumbers what is now part of the proposed Lot 3.</w:t>
      </w:r>
      <w:r>
        <w:t xml:space="preserve">  Utility services are existing for Lot 2, but for Lot 3, c</w:t>
      </w:r>
      <w:r w:rsidR="00930A53">
        <w:t xml:space="preserve">ulinary water is provided by </w:t>
      </w:r>
      <w:r w:rsidR="00BE0AB6">
        <w:t>the Eden Waterworks Company</w:t>
      </w:r>
      <w:r w:rsidR="00930A53">
        <w:t xml:space="preserve">, secondary water is provided by </w:t>
      </w:r>
      <w:r w:rsidR="00BE0AB6">
        <w:t>the Wolf Creek</w:t>
      </w:r>
      <w:r w:rsidR="00536EC0">
        <w:t xml:space="preserve"> Irrigation</w:t>
      </w:r>
      <w:r w:rsidR="00BE0AB6">
        <w:t xml:space="preserve"> Company</w:t>
      </w:r>
      <w:r w:rsidR="00930A53">
        <w:t xml:space="preserve">, and waste water treatment is provided by </w:t>
      </w:r>
      <w:r w:rsidR="00BE0AB6">
        <w:t>a Wisconsin Mound septic system</w:t>
      </w:r>
      <w:r w:rsidR="00930A53">
        <w:t>.</w:t>
      </w:r>
      <w:r w:rsidR="00536EC0" w:rsidRPr="00536EC0">
        <w:t xml:space="preserve"> </w:t>
      </w:r>
      <w:r>
        <w:t>All r</w:t>
      </w:r>
      <w:r w:rsidR="00536EC0">
        <w:t>eview agency requirements must be addressed</w:t>
      </w:r>
      <w:r>
        <w:t xml:space="preserve"> and completed</w:t>
      </w:r>
      <w:r w:rsidR="00536EC0">
        <w:t xml:space="preserve"> prior to this subdivision being </w:t>
      </w:r>
      <w:r>
        <w:t>recorded.</w:t>
      </w:r>
    </w:p>
    <w:p w:rsidR="002D08D4" w:rsidRDefault="002D08D4" w:rsidP="001968C4">
      <w:r>
        <w:t xml:space="preserve">The Ogden Valley Planning Commission </w:t>
      </w:r>
      <w:r w:rsidR="005574EB">
        <w:t xml:space="preserve">held a public hearing and </w:t>
      </w:r>
      <w:r>
        <w:t xml:space="preserve">recommended approval of vacating </w:t>
      </w:r>
      <w:r w:rsidR="005574EB">
        <w:t xml:space="preserve">Lot 1 of Lance Roylance Subdivision </w:t>
      </w:r>
      <w:r>
        <w:t xml:space="preserve">on December 4, 2012.  The Weber County Commission </w:t>
      </w:r>
      <w:r w:rsidR="005574EB">
        <w:t>approved the vacation ordinance on February 5, 2013.  Notices for the vacation and subdivision were sent to property owners within 500 feet of the proposed subdivision on November 27, 2012.  The Planning Division received no comments on the vacation or amended subdivision proposals.</w:t>
      </w:r>
    </w:p>
    <w:p w:rsidR="00081905" w:rsidRDefault="00081905" w:rsidP="001968C4"/>
    <w:p w:rsidR="00593192" w:rsidRDefault="00593192" w:rsidP="001968C4">
      <w:pPr>
        <w:pStyle w:val="Header1"/>
        <w:rPr>
          <w:sz w:val="20"/>
        </w:rPr>
      </w:pPr>
      <w:r w:rsidRPr="00CE7767">
        <w:t xml:space="preserve">Summary </w:t>
      </w:r>
      <w:r w:rsidRPr="001968C4">
        <w:t>of</w:t>
      </w:r>
      <w:r w:rsidRPr="00CE7767">
        <w:t xml:space="preserve"> </w:t>
      </w:r>
      <w:r w:rsidR="005574EB">
        <w:t>Administrative</w:t>
      </w:r>
      <w:r w:rsidRPr="00CE7767">
        <w:t xml:space="preserve"> Considerations</w:t>
      </w:r>
    </w:p>
    <w:p w:rsidR="00A46702" w:rsidRDefault="00A46702" w:rsidP="00A46702">
      <w:pPr>
        <w:pStyle w:val="ListParagraph"/>
        <w:numPr>
          <w:ilvl w:val="0"/>
          <w:numId w:val="14"/>
        </w:numPr>
      </w:pPr>
      <w:r>
        <w:t>Does this subdivision meet the requirements of the Weber County Subdivision and Zoning Ordinances?</w:t>
      </w:r>
    </w:p>
    <w:p w:rsidR="002D08D4" w:rsidRDefault="006E3CFD" w:rsidP="002D08D4">
      <w:r>
        <w:rPr>
          <w:szCs w:val="20"/>
        </w:rPr>
        <w:t>The Weber County Subdivision Ordinance defines “small subdivision” as “</w:t>
      </w:r>
      <w:r>
        <w:t>A</w:t>
      </w:r>
      <w:r w:rsidRPr="006E3CFD">
        <w:t>n amended subdivision consisting of five (5) or fewer lots and for which no streets will be created or realigned</w:t>
      </w:r>
      <w:r>
        <w:t>.”  This amended subdivision consists of only two lots and no streets are being created or realigned.  Section 26-</w:t>
      </w:r>
      <w:r>
        <w:rPr>
          <w:szCs w:val="20"/>
        </w:rPr>
        <w:t>1-6(B)1</w:t>
      </w:r>
      <w:r w:rsidR="00B64A4E">
        <w:rPr>
          <w:szCs w:val="20"/>
        </w:rPr>
        <w:t xml:space="preserve"> of the Subdivision Ordinance states “</w:t>
      </w:r>
      <w:r w:rsidRPr="00E50ACF">
        <w:rPr>
          <w:szCs w:val="20"/>
        </w:rPr>
        <w:t xml:space="preserve">With the exception of </w:t>
      </w:r>
      <w:r w:rsidRPr="00AF0F07">
        <w:rPr>
          <w:szCs w:val="20"/>
        </w:rPr>
        <w:t>small</w:t>
      </w:r>
      <w:r w:rsidRPr="00E50ACF">
        <w:rPr>
          <w:szCs w:val="20"/>
        </w:rPr>
        <w:t xml:space="preserve"> subdivisions, the preliminary plan</w:t>
      </w:r>
      <w:r w:rsidRPr="00E572E5">
        <w:rPr>
          <w:szCs w:val="20"/>
        </w:rPr>
        <w:t>/</w:t>
      </w:r>
      <w:r w:rsidRPr="00AF0F07">
        <w:rPr>
          <w:szCs w:val="20"/>
        </w:rPr>
        <w:t>plat including the phasing plan</w:t>
      </w:r>
      <w:r w:rsidRPr="00E50ACF">
        <w:rPr>
          <w:szCs w:val="20"/>
        </w:rPr>
        <w:t xml:space="preserve"> </w:t>
      </w:r>
      <w:r w:rsidRPr="00A50FFA">
        <w:rPr>
          <w:szCs w:val="20"/>
        </w:rPr>
        <w:t>shall be</w:t>
      </w:r>
      <w:r w:rsidRPr="00CF3BF3">
        <w:rPr>
          <w:szCs w:val="20"/>
        </w:rPr>
        <w:t xml:space="preserve"> </w:t>
      </w:r>
      <w:r w:rsidRPr="00E50ACF">
        <w:rPr>
          <w:szCs w:val="20"/>
        </w:rPr>
        <w:t xml:space="preserve">presented to the </w:t>
      </w:r>
      <w:r w:rsidRPr="00AF0F07">
        <w:rPr>
          <w:szCs w:val="20"/>
        </w:rPr>
        <w:t xml:space="preserve">Land Use Authority, in this section </w:t>
      </w:r>
      <w:r w:rsidRPr="00CF1B5F">
        <w:rPr>
          <w:szCs w:val="20"/>
        </w:rPr>
        <w:t>Planning Commission</w:t>
      </w:r>
      <w:r w:rsidRPr="00323D57">
        <w:rPr>
          <w:szCs w:val="20"/>
        </w:rPr>
        <w:t>,</w:t>
      </w:r>
      <w:r w:rsidRPr="00E50ACF">
        <w:rPr>
          <w:szCs w:val="20"/>
        </w:rPr>
        <w:t xml:space="preserve"> for their </w:t>
      </w:r>
      <w:r w:rsidRPr="00AF0F07">
        <w:rPr>
          <w:szCs w:val="20"/>
        </w:rPr>
        <w:t>determination, based upon compliance with applicable ordinances</w:t>
      </w:r>
      <w:r w:rsidR="00B64A4E">
        <w:rPr>
          <w:szCs w:val="20"/>
        </w:rPr>
        <w:t>.  Based on the Subdivision Ordinance Requirements, Lance Roylance Subdivision 1</w:t>
      </w:r>
      <w:r w:rsidR="00B64A4E" w:rsidRPr="00B64A4E">
        <w:rPr>
          <w:szCs w:val="20"/>
          <w:vertAlign w:val="superscript"/>
        </w:rPr>
        <w:t>st</w:t>
      </w:r>
      <w:r w:rsidR="00B64A4E">
        <w:rPr>
          <w:szCs w:val="20"/>
        </w:rPr>
        <w:t xml:space="preserve"> Amendment qualifies for administrative approval as a small subdivision.</w:t>
      </w:r>
    </w:p>
    <w:p w:rsidR="0033273A" w:rsidRPr="00150823" w:rsidRDefault="00593192" w:rsidP="001968C4">
      <w:pPr>
        <w:pStyle w:val="Header1"/>
        <w:rPr>
          <w:sz w:val="20"/>
        </w:rPr>
      </w:pPr>
      <w:r w:rsidRPr="00CE7767">
        <w:t xml:space="preserve">Conformance to </w:t>
      </w:r>
      <w:r w:rsidRPr="001968C4">
        <w:t>the</w:t>
      </w:r>
      <w:r w:rsidRPr="00CE7767">
        <w:t xml:space="preserve"> General Plan</w:t>
      </w:r>
    </w:p>
    <w:p w:rsidR="00337A8E" w:rsidRDefault="00AB1DA2" w:rsidP="00A52041">
      <w:pPr>
        <w:spacing w:after="0"/>
      </w:pPr>
      <w:r>
        <w:t>Subdivisions that meet the requirements of applicable County Ordinances conform to the General Plan.  This subdivision addresses water, wastewater, roads, and other issues which are discussed in the General Plan</w:t>
      </w:r>
      <w:r w:rsidR="001A17F7">
        <w:t>.</w:t>
      </w:r>
    </w:p>
    <w:p w:rsidR="00A52041" w:rsidRPr="00150823" w:rsidRDefault="00A52041" w:rsidP="00A52041">
      <w:pPr>
        <w:spacing w:after="0"/>
      </w:pPr>
    </w:p>
    <w:p w:rsidR="006645DC" w:rsidRDefault="00267332" w:rsidP="00154429">
      <w:pPr>
        <w:pStyle w:val="Header1"/>
      </w:pPr>
      <w:r w:rsidRPr="001968C4">
        <w:t>Conditions of Approval</w:t>
      </w:r>
      <w:r w:rsidR="006645DC" w:rsidRPr="006645DC">
        <w:t xml:space="preserve"> </w:t>
      </w:r>
    </w:p>
    <w:p w:rsidR="00154429" w:rsidRDefault="00DB1AEF" w:rsidP="00A52041">
      <w:pPr>
        <w:pStyle w:val="Conditions"/>
        <w:numPr>
          <w:ilvl w:val="0"/>
          <w:numId w:val="15"/>
        </w:numPr>
      </w:pPr>
      <w:r>
        <w:t xml:space="preserve">Requirements of </w:t>
      </w:r>
      <w:r w:rsidR="00536EC0">
        <w:t xml:space="preserve">the </w:t>
      </w:r>
      <w:r>
        <w:t>Weber County Engineering Division</w:t>
      </w:r>
    </w:p>
    <w:p w:rsidR="00A52041" w:rsidRDefault="00B05B57" w:rsidP="00A52041">
      <w:pPr>
        <w:pStyle w:val="Conditions"/>
        <w:numPr>
          <w:ilvl w:val="0"/>
          <w:numId w:val="16"/>
        </w:numPr>
      </w:pPr>
      <w:r>
        <w:t xml:space="preserve">Requirements of </w:t>
      </w:r>
      <w:r w:rsidR="00536EC0">
        <w:t xml:space="preserve">the </w:t>
      </w:r>
      <w:r>
        <w:t>Weber-Morgan Health Department</w:t>
      </w:r>
    </w:p>
    <w:p w:rsidR="00A52041" w:rsidRDefault="00B05B57" w:rsidP="00A52041">
      <w:pPr>
        <w:pStyle w:val="Conditions"/>
        <w:numPr>
          <w:ilvl w:val="0"/>
          <w:numId w:val="16"/>
        </w:numPr>
      </w:pPr>
      <w:r>
        <w:t xml:space="preserve">Requirements of </w:t>
      </w:r>
      <w:r w:rsidR="00536EC0">
        <w:t xml:space="preserve">the </w:t>
      </w:r>
      <w:r>
        <w:t>Weber Fire District</w:t>
      </w:r>
    </w:p>
    <w:p w:rsidR="00D9779D" w:rsidRDefault="00B05B57" w:rsidP="00A52041">
      <w:pPr>
        <w:pStyle w:val="Conditions"/>
        <w:numPr>
          <w:ilvl w:val="0"/>
          <w:numId w:val="16"/>
        </w:numPr>
      </w:pPr>
      <w:r>
        <w:t xml:space="preserve">Requirements of </w:t>
      </w:r>
      <w:r w:rsidR="00BE0AB6">
        <w:t xml:space="preserve">the </w:t>
      </w:r>
      <w:r w:rsidR="002E51E8">
        <w:t>Eden Waterworks Company</w:t>
      </w:r>
      <w:r>
        <w:t xml:space="preserve"> </w:t>
      </w:r>
      <w:r w:rsidR="002E51E8">
        <w:t xml:space="preserve">and </w:t>
      </w:r>
      <w:r w:rsidR="00BE0AB6">
        <w:t xml:space="preserve">the </w:t>
      </w:r>
      <w:r w:rsidR="002E51E8">
        <w:t>Wolf Creek</w:t>
      </w:r>
      <w:r w:rsidR="00536EC0">
        <w:t xml:space="preserve"> Irrigation</w:t>
      </w:r>
      <w:r w:rsidR="002E51E8">
        <w:t xml:space="preserve"> Company</w:t>
      </w:r>
    </w:p>
    <w:p w:rsidR="004578A1" w:rsidRPr="001968C4" w:rsidRDefault="00E5062D" w:rsidP="001968C4">
      <w:pPr>
        <w:pStyle w:val="Header1"/>
      </w:pPr>
      <w:r>
        <w:t>Administrative</w:t>
      </w:r>
      <w:r w:rsidR="00593192" w:rsidRPr="001968C4">
        <w:t xml:space="preserve"> </w:t>
      </w:r>
      <w:r w:rsidR="00CF77F8">
        <w:t>Approval</w:t>
      </w:r>
    </w:p>
    <w:p w:rsidR="00593192" w:rsidRPr="00150823" w:rsidRDefault="00CF77F8" w:rsidP="00267332">
      <w:r>
        <w:t xml:space="preserve">Administrative </w:t>
      </w:r>
      <w:r w:rsidR="00A52041">
        <w:t xml:space="preserve">final </w:t>
      </w:r>
      <w:r w:rsidR="00AB1DA2">
        <w:t xml:space="preserve">approval of </w:t>
      </w:r>
      <w:r>
        <w:t>Lance Roylance Subdivision 1</w:t>
      </w:r>
      <w:r w:rsidRPr="00CF77F8">
        <w:rPr>
          <w:vertAlign w:val="superscript"/>
        </w:rPr>
        <w:t>st</w:t>
      </w:r>
      <w:r>
        <w:t xml:space="preserve"> Amendment is hereby </w:t>
      </w:r>
      <w:r w:rsidR="00540557">
        <w:t>granted</w:t>
      </w:r>
      <w:r w:rsidR="00AB1DA2">
        <w:t xml:space="preserve"> based upon </w:t>
      </w:r>
      <w:r w:rsidR="00540557">
        <w:t xml:space="preserve">its </w:t>
      </w:r>
      <w:r w:rsidR="00AB1DA2">
        <w:t>compliance with the Weber County Subdivision and Zoning Ordinances</w:t>
      </w:r>
      <w:r>
        <w:t>.  This approval is</w:t>
      </w:r>
      <w:r w:rsidR="00AB1DA2">
        <w:t xml:space="preserve"> </w:t>
      </w:r>
      <w:r w:rsidR="00A52041">
        <w:t>subject to</w:t>
      </w:r>
      <w:r w:rsidR="00AB1DA2">
        <w:t xml:space="preserve"> the requirements </w:t>
      </w:r>
      <w:r w:rsidR="00A52041">
        <w:t>of</w:t>
      </w:r>
      <w:r w:rsidR="00AB1DA2">
        <w:t xml:space="preserve"> </w:t>
      </w:r>
      <w:r w:rsidR="00540557">
        <w:t xml:space="preserve">applicable review agencies </w:t>
      </w:r>
      <w:r>
        <w:t>and the conditions of approval listed in this staff report</w:t>
      </w:r>
      <w:r w:rsidR="00A52041">
        <w:t>.</w:t>
      </w:r>
    </w:p>
    <w:p w:rsidR="00E43C54" w:rsidRDefault="00593192" w:rsidP="00A70B2C">
      <w:pPr>
        <w:pStyle w:val="Header1"/>
      </w:pPr>
      <w:r w:rsidRPr="00CE7767">
        <w:t>Exhibits</w:t>
      </w:r>
    </w:p>
    <w:p w:rsidR="00E43C54" w:rsidRDefault="00CF77F8" w:rsidP="00A70B2C">
      <w:pPr>
        <w:pStyle w:val="Exhibits"/>
      </w:pPr>
      <w:r>
        <w:t>Lance Roylance Subdivision 1</w:t>
      </w:r>
      <w:r w:rsidRPr="00CF77F8">
        <w:rPr>
          <w:vertAlign w:val="superscript"/>
        </w:rPr>
        <w:t>st</w:t>
      </w:r>
      <w:r>
        <w:t xml:space="preserve"> Amendment Plat</w:t>
      </w:r>
    </w:p>
    <w:p w:rsidR="0043344D" w:rsidRDefault="0043344D" w:rsidP="00A70B2C">
      <w:pPr>
        <w:pStyle w:val="Exhibits"/>
      </w:pPr>
      <w:r>
        <w:t>Lance Roylance Subdivision Plat</w:t>
      </w:r>
    </w:p>
    <w:p w:rsidR="00A52041" w:rsidRDefault="00A52041" w:rsidP="00A52041">
      <w:pPr>
        <w:pStyle w:val="Header1"/>
      </w:pPr>
      <w:r>
        <w:t>Location Map</w:t>
      </w:r>
    </w:p>
    <w:p w:rsidR="00A70B2C" w:rsidRPr="00A27EF3" w:rsidRDefault="00E52A41" w:rsidP="00D66949">
      <w:pPr>
        <w:pStyle w:val="Info"/>
        <w:jc w:val="cente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7" type="#_x0000_t12" style="position:absolute;left:0;text-align:left;margin-left:253.1pt;margin-top:116.75pt;width:18.45pt;height:14.75pt;z-index:251658240" fillcolor="#c0504d [3205]" stroked="f" strokeweight="0">
            <v:fill color2="#923633 [2373]" focusposition=".5,.5" focussize="" focus="100%" type="gradientRadial"/>
            <v:shadow on="t" type="perspective" color="#622423 [1605]" offset="1pt" offset2="-3pt"/>
          </v:shape>
        </w:pict>
      </w:r>
      <w:r w:rsidR="00BE0AB6">
        <w:rPr>
          <w:noProof/>
        </w:rPr>
        <w:drawing>
          <wp:inline distT="0" distB="0" distL="0" distR="0">
            <wp:extent cx="6036603" cy="3501293"/>
            <wp:effectExtent l="19050" t="0" r="2247"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2983" r="5614" b="18411"/>
                    <a:stretch>
                      <a:fillRect/>
                    </a:stretch>
                  </pic:blipFill>
                  <pic:spPr bwMode="auto">
                    <a:xfrm>
                      <a:off x="0" y="0"/>
                      <a:ext cx="6036603" cy="3501293"/>
                    </a:xfrm>
                    <a:prstGeom prst="rect">
                      <a:avLst/>
                    </a:prstGeom>
                    <a:noFill/>
                    <a:ln w="9525">
                      <a:noFill/>
                      <a:miter lim="800000"/>
                      <a:headEnd/>
                      <a:tailEnd/>
                    </a:ln>
                  </pic:spPr>
                </pic:pic>
              </a:graphicData>
            </a:graphic>
          </wp:inline>
        </w:drawing>
      </w:r>
    </w:p>
    <w:sectPr w:rsidR="00A70B2C" w:rsidRPr="00A27EF3" w:rsidSect="002B0084">
      <w:footerReference w:type="default" r:id="rId9"/>
      <w:type w:val="continuous"/>
      <w:pgSz w:w="12240" w:h="15840"/>
      <w:pgMar w:top="1080" w:right="1080" w:bottom="1080" w:left="1080" w:header="720" w:footer="7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44D" w:rsidRDefault="0043344D" w:rsidP="00666893">
      <w:pPr>
        <w:spacing w:after="0"/>
      </w:pPr>
      <w:r>
        <w:separator/>
      </w:r>
    </w:p>
  </w:endnote>
  <w:endnote w:type="continuationSeparator" w:id="0">
    <w:p w:rsidR="0043344D" w:rsidRDefault="0043344D"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sdt>
      <w:sdtPr>
        <w:rPr>
          <w:sz w:val="16"/>
          <w:szCs w:val="16"/>
        </w:rPr>
        <w:id w:val="604058501"/>
        <w:docPartObj>
          <w:docPartGallery w:val="Page Numbers (Bottom of Page)"/>
          <w:docPartUnique/>
        </w:docPartObj>
      </w:sdtPr>
      <w:sdtContent>
        <w:tr w:rsidR="0043344D" w:rsidTr="00A91787">
          <w:tc>
            <w:tcPr>
              <w:tcW w:w="5148" w:type="dxa"/>
            </w:tcPr>
            <w:p w:rsidR="0043344D" w:rsidRDefault="0043344D" w:rsidP="002F5AE6">
              <w:pPr>
                <w:pStyle w:val="Footer"/>
                <w:rPr>
                  <w:sz w:val="16"/>
                  <w:szCs w:val="16"/>
                </w:rPr>
              </w:pPr>
            </w:p>
          </w:tc>
          <w:tc>
            <w:tcPr>
              <w:tcW w:w="5148" w:type="dxa"/>
            </w:tcPr>
            <w:p w:rsidR="0043344D" w:rsidRDefault="0043344D" w:rsidP="004B077F">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6B2C29">
                <w:rPr>
                  <w:noProof/>
                  <w:sz w:val="16"/>
                  <w:szCs w:val="16"/>
                </w:rPr>
                <w:t>2</w:t>
              </w:r>
              <w:r w:rsidRPr="005667BA">
                <w:rPr>
                  <w:sz w:val="16"/>
                  <w:szCs w:val="16"/>
                </w:rPr>
                <w:fldChar w:fldCharType="end"/>
              </w:r>
              <w:r w:rsidRPr="005667BA">
                <w:rPr>
                  <w:sz w:val="16"/>
                  <w:szCs w:val="16"/>
                </w:rPr>
                <w:t xml:space="preserve"> of </w:t>
              </w:r>
              <w:r w:rsidRPr="005667BA">
                <w:rPr>
                  <w:sz w:val="16"/>
                  <w:szCs w:val="16"/>
                </w:rPr>
                <w:fldChar w:fldCharType="begin"/>
              </w:r>
              <w:r w:rsidRPr="005667BA">
                <w:rPr>
                  <w:sz w:val="16"/>
                  <w:szCs w:val="16"/>
                </w:rPr>
                <w:instrText xml:space="preserve"> NUMPAGES  </w:instrText>
              </w:r>
              <w:r w:rsidRPr="005667BA">
                <w:rPr>
                  <w:sz w:val="16"/>
                  <w:szCs w:val="16"/>
                </w:rPr>
                <w:fldChar w:fldCharType="separate"/>
              </w:r>
              <w:r w:rsidR="006B2C29">
                <w:rPr>
                  <w:noProof/>
                  <w:sz w:val="16"/>
                  <w:szCs w:val="16"/>
                </w:rPr>
                <w:t>2</w:t>
              </w:r>
              <w:r w:rsidRPr="005667BA">
                <w:rPr>
                  <w:sz w:val="16"/>
                  <w:szCs w:val="16"/>
                </w:rPr>
                <w:fldChar w:fldCharType="end"/>
              </w:r>
            </w:p>
          </w:tc>
        </w:tr>
      </w:sdtContent>
    </w:sdt>
  </w:tbl>
  <w:p w:rsidR="0043344D" w:rsidRDefault="004334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44D" w:rsidRDefault="0043344D" w:rsidP="00666893">
      <w:pPr>
        <w:spacing w:after="0"/>
      </w:pPr>
      <w:r>
        <w:separator/>
      </w:r>
    </w:p>
  </w:footnote>
  <w:footnote w:type="continuationSeparator" w:id="0">
    <w:p w:rsidR="0043344D" w:rsidRDefault="0043344D"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1pt;height:11.1pt" o:bullet="t">
        <v:imagedata r:id="rId1" o:title="mso27CF"/>
      </v:shape>
    </w:pict>
  </w:numPicBullet>
  <w:abstractNum w:abstractNumId="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15"/>
  </w:num>
  <w:num w:numId="4">
    <w:abstractNumId w:val="1"/>
  </w:num>
  <w:num w:numId="5">
    <w:abstractNumId w:val="12"/>
  </w:num>
  <w:num w:numId="6">
    <w:abstractNumId w:val="7"/>
  </w:num>
  <w:num w:numId="7">
    <w:abstractNumId w:val="9"/>
  </w:num>
  <w:num w:numId="8">
    <w:abstractNumId w:val="5"/>
  </w:num>
  <w:num w:numId="9">
    <w:abstractNumId w:val="11"/>
  </w:num>
  <w:num w:numId="10">
    <w:abstractNumId w:val="2"/>
  </w:num>
  <w:num w:numId="11">
    <w:abstractNumId w:val="14"/>
  </w:num>
  <w:num w:numId="12">
    <w:abstractNumId w:val="0"/>
  </w:num>
  <w:num w:numId="13">
    <w:abstractNumId w:val="10"/>
  </w:num>
  <w:num w:numId="14">
    <w:abstractNumId w:val="3"/>
  </w:num>
  <w:num w:numId="15">
    <w:abstractNumId w:val="4"/>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attachedTemplate r:id="rId1"/>
  <w:defaultTabStop w:val="720"/>
  <w:drawingGridHorizontalSpacing w:val="110"/>
  <w:displayHorizontalDrawingGridEvery w:val="2"/>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rsids>
    <w:rsidRoot w:val="00DB1AEF"/>
    <w:rsid w:val="000036A4"/>
    <w:rsid w:val="00017377"/>
    <w:rsid w:val="000311F6"/>
    <w:rsid w:val="00033B78"/>
    <w:rsid w:val="00043E8E"/>
    <w:rsid w:val="00060539"/>
    <w:rsid w:val="00076234"/>
    <w:rsid w:val="00081905"/>
    <w:rsid w:val="000C1BFF"/>
    <w:rsid w:val="000D54F0"/>
    <w:rsid w:val="000E702B"/>
    <w:rsid w:val="00101C83"/>
    <w:rsid w:val="00104EAC"/>
    <w:rsid w:val="00124EFC"/>
    <w:rsid w:val="00142219"/>
    <w:rsid w:val="00150823"/>
    <w:rsid w:val="00153A68"/>
    <w:rsid w:val="00154429"/>
    <w:rsid w:val="00172751"/>
    <w:rsid w:val="001903FF"/>
    <w:rsid w:val="001968C4"/>
    <w:rsid w:val="001A17F7"/>
    <w:rsid w:val="001A4A5C"/>
    <w:rsid w:val="001A4D8C"/>
    <w:rsid w:val="001C19BB"/>
    <w:rsid w:val="001F192F"/>
    <w:rsid w:val="001F4B7C"/>
    <w:rsid w:val="00201399"/>
    <w:rsid w:val="00203964"/>
    <w:rsid w:val="0020499F"/>
    <w:rsid w:val="002055CC"/>
    <w:rsid w:val="00214DE3"/>
    <w:rsid w:val="002231CF"/>
    <w:rsid w:val="002449FB"/>
    <w:rsid w:val="0024553D"/>
    <w:rsid w:val="00250C83"/>
    <w:rsid w:val="00267332"/>
    <w:rsid w:val="00271669"/>
    <w:rsid w:val="00277FFC"/>
    <w:rsid w:val="00286310"/>
    <w:rsid w:val="00286329"/>
    <w:rsid w:val="00290DBE"/>
    <w:rsid w:val="002A0C88"/>
    <w:rsid w:val="002A149F"/>
    <w:rsid w:val="002A2C84"/>
    <w:rsid w:val="002A3368"/>
    <w:rsid w:val="002A3DD9"/>
    <w:rsid w:val="002A7C64"/>
    <w:rsid w:val="002B0084"/>
    <w:rsid w:val="002D059B"/>
    <w:rsid w:val="002D08D4"/>
    <w:rsid w:val="002D15F6"/>
    <w:rsid w:val="002D6651"/>
    <w:rsid w:val="002E51E8"/>
    <w:rsid w:val="002F5AE6"/>
    <w:rsid w:val="00305EB5"/>
    <w:rsid w:val="0033273A"/>
    <w:rsid w:val="00337A8E"/>
    <w:rsid w:val="003447F5"/>
    <w:rsid w:val="0035161D"/>
    <w:rsid w:val="00363E09"/>
    <w:rsid w:val="00370CB3"/>
    <w:rsid w:val="003847F3"/>
    <w:rsid w:val="00385161"/>
    <w:rsid w:val="00385FF3"/>
    <w:rsid w:val="00395B7C"/>
    <w:rsid w:val="003B054B"/>
    <w:rsid w:val="003B1ABB"/>
    <w:rsid w:val="003C1A8A"/>
    <w:rsid w:val="003E6206"/>
    <w:rsid w:val="003F445F"/>
    <w:rsid w:val="00406EBC"/>
    <w:rsid w:val="0041038C"/>
    <w:rsid w:val="00423ADD"/>
    <w:rsid w:val="00427B05"/>
    <w:rsid w:val="0043344D"/>
    <w:rsid w:val="004532B6"/>
    <w:rsid w:val="00454A91"/>
    <w:rsid w:val="004578A1"/>
    <w:rsid w:val="004719E2"/>
    <w:rsid w:val="00490876"/>
    <w:rsid w:val="004A64CA"/>
    <w:rsid w:val="004B077F"/>
    <w:rsid w:val="004C11B8"/>
    <w:rsid w:val="004D399A"/>
    <w:rsid w:val="004D79D4"/>
    <w:rsid w:val="004E050E"/>
    <w:rsid w:val="004E0C16"/>
    <w:rsid w:val="004F4775"/>
    <w:rsid w:val="00516676"/>
    <w:rsid w:val="0052570D"/>
    <w:rsid w:val="005318E0"/>
    <w:rsid w:val="00534BD4"/>
    <w:rsid w:val="00536EC0"/>
    <w:rsid w:val="00540557"/>
    <w:rsid w:val="00541CF5"/>
    <w:rsid w:val="0054596D"/>
    <w:rsid w:val="00547728"/>
    <w:rsid w:val="00547BB8"/>
    <w:rsid w:val="00552821"/>
    <w:rsid w:val="005574EB"/>
    <w:rsid w:val="00557D4B"/>
    <w:rsid w:val="005667BA"/>
    <w:rsid w:val="00590B7F"/>
    <w:rsid w:val="00593192"/>
    <w:rsid w:val="005A1C21"/>
    <w:rsid w:val="005C6D6B"/>
    <w:rsid w:val="005C7552"/>
    <w:rsid w:val="005F3699"/>
    <w:rsid w:val="0060302A"/>
    <w:rsid w:val="00620266"/>
    <w:rsid w:val="00620507"/>
    <w:rsid w:val="006225D5"/>
    <w:rsid w:val="006343D5"/>
    <w:rsid w:val="00647496"/>
    <w:rsid w:val="00647BCB"/>
    <w:rsid w:val="00654FC9"/>
    <w:rsid w:val="006645DC"/>
    <w:rsid w:val="00666893"/>
    <w:rsid w:val="00697099"/>
    <w:rsid w:val="006B2C29"/>
    <w:rsid w:val="006C2704"/>
    <w:rsid w:val="006D67A7"/>
    <w:rsid w:val="006E00F0"/>
    <w:rsid w:val="006E3CFD"/>
    <w:rsid w:val="0070617C"/>
    <w:rsid w:val="00740085"/>
    <w:rsid w:val="007515EA"/>
    <w:rsid w:val="00753C88"/>
    <w:rsid w:val="0077151F"/>
    <w:rsid w:val="00771FAA"/>
    <w:rsid w:val="0077243D"/>
    <w:rsid w:val="00781F3C"/>
    <w:rsid w:val="00793E7C"/>
    <w:rsid w:val="007B284E"/>
    <w:rsid w:val="007B576D"/>
    <w:rsid w:val="007C7E9C"/>
    <w:rsid w:val="007D56AA"/>
    <w:rsid w:val="00815546"/>
    <w:rsid w:val="00823753"/>
    <w:rsid w:val="00837714"/>
    <w:rsid w:val="008426B3"/>
    <w:rsid w:val="00866E57"/>
    <w:rsid w:val="0087516C"/>
    <w:rsid w:val="008758FF"/>
    <w:rsid w:val="008908BA"/>
    <w:rsid w:val="00891C50"/>
    <w:rsid w:val="008A47EF"/>
    <w:rsid w:val="008B3512"/>
    <w:rsid w:val="008B3E9B"/>
    <w:rsid w:val="008B43A9"/>
    <w:rsid w:val="008D200B"/>
    <w:rsid w:val="008F09A5"/>
    <w:rsid w:val="008F72F2"/>
    <w:rsid w:val="00907CB4"/>
    <w:rsid w:val="00914E1D"/>
    <w:rsid w:val="00920D2C"/>
    <w:rsid w:val="00926A07"/>
    <w:rsid w:val="00930A53"/>
    <w:rsid w:val="0093302B"/>
    <w:rsid w:val="00933DA6"/>
    <w:rsid w:val="009423A0"/>
    <w:rsid w:val="009453C9"/>
    <w:rsid w:val="00945C2B"/>
    <w:rsid w:val="009547B1"/>
    <w:rsid w:val="0096323D"/>
    <w:rsid w:val="00965028"/>
    <w:rsid w:val="0097004F"/>
    <w:rsid w:val="009831F8"/>
    <w:rsid w:val="009833B4"/>
    <w:rsid w:val="009847CE"/>
    <w:rsid w:val="00990BBB"/>
    <w:rsid w:val="009A5420"/>
    <w:rsid w:val="009A6890"/>
    <w:rsid w:val="009B2FDA"/>
    <w:rsid w:val="009B5A1C"/>
    <w:rsid w:val="009B686F"/>
    <w:rsid w:val="009C1148"/>
    <w:rsid w:val="009C3D91"/>
    <w:rsid w:val="009C715B"/>
    <w:rsid w:val="009D5052"/>
    <w:rsid w:val="009D5EC4"/>
    <w:rsid w:val="009F6D82"/>
    <w:rsid w:val="00A02D93"/>
    <w:rsid w:val="00A02E7F"/>
    <w:rsid w:val="00A04AF8"/>
    <w:rsid w:val="00A27EF3"/>
    <w:rsid w:val="00A32975"/>
    <w:rsid w:val="00A46702"/>
    <w:rsid w:val="00A52041"/>
    <w:rsid w:val="00A5591B"/>
    <w:rsid w:val="00A61795"/>
    <w:rsid w:val="00A625F9"/>
    <w:rsid w:val="00A66162"/>
    <w:rsid w:val="00A70B2C"/>
    <w:rsid w:val="00A85B59"/>
    <w:rsid w:val="00A91787"/>
    <w:rsid w:val="00A95DB2"/>
    <w:rsid w:val="00AB1DA2"/>
    <w:rsid w:val="00AB622B"/>
    <w:rsid w:val="00AC59A2"/>
    <w:rsid w:val="00AD23C1"/>
    <w:rsid w:val="00AD366C"/>
    <w:rsid w:val="00AF6BAC"/>
    <w:rsid w:val="00B05B57"/>
    <w:rsid w:val="00B218A2"/>
    <w:rsid w:val="00B23CEB"/>
    <w:rsid w:val="00B25A75"/>
    <w:rsid w:val="00B30D6A"/>
    <w:rsid w:val="00B428CB"/>
    <w:rsid w:val="00B64A4E"/>
    <w:rsid w:val="00B80F1B"/>
    <w:rsid w:val="00B95610"/>
    <w:rsid w:val="00BA1B57"/>
    <w:rsid w:val="00BA5843"/>
    <w:rsid w:val="00BB0F3C"/>
    <w:rsid w:val="00BB636D"/>
    <w:rsid w:val="00BC1D95"/>
    <w:rsid w:val="00BC39D1"/>
    <w:rsid w:val="00BE0AB6"/>
    <w:rsid w:val="00BE4EFE"/>
    <w:rsid w:val="00BE7582"/>
    <w:rsid w:val="00BF481B"/>
    <w:rsid w:val="00C025C1"/>
    <w:rsid w:val="00C1294E"/>
    <w:rsid w:val="00C13B78"/>
    <w:rsid w:val="00C261E2"/>
    <w:rsid w:val="00C42C64"/>
    <w:rsid w:val="00C5584C"/>
    <w:rsid w:val="00C5656F"/>
    <w:rsid w:val="00C702CA"/>
    <w:rsid w:val="00C721AE"/>
    <w:rsid w:val="00C732BD"/>
    <w:rsid w:val="00CA6922"/>
    <w:rsid w:val="00CC0599"/>
    <w:rsid w:val="00CD4B64"/>
    <w:rsid w:val="00CD5C89"/>
    <w:rsid w:val="00CE25EE"/>
    <w:rsid w:val="00CE527A"/>
    <w:rsid w:val="00CE7767"/>
    <w:rsid w:val="00CF77F8"/>
    <w:rsid w:val="00D33C0C"/>
    <w:rsid w:val="00D47B6C"/>
    <w:rsid w:val="00D66949"/>
    <w:rsid w:val="00D7218D"/>
    <w:rsid w:val="00D72B5B"/>
    <w:rsid w:val="00D81530"/>
    <w:rsid w:val="00D860AC"/>
    <w:rsid w:val="00D9779D"/>
    <w:rsid w:val="00D97AD1"/>
    <w:rsid w:val="00DA13E5"/>
    <w:rsid w:val="00DA1469"/>
    <w:rsid w:val="00DB1AEF"/>
    <w:rsid w:val="00DB2705"/>
    <w:rsid w:val="00DB4D11"/>
    <w:rsid w:val="00DD4B86"/>
    <w:rsid w:val="00DE739F"/>
    <w:rsid w:val="00DF34FF"/>
    <w:rsid w:val="00E0020A"/>
    <w:rsid w:val="00E00739"/>
    <w:rsid w:val="00E01466"/>
    <w:rsid w:val="00E04D4D"/>
    <w:rsid w:val="00E116FD"/>
    <w:rsid w:val="00E232A1"/>
    <w:rsid w:val="00E35D75"/>
    <w:rsid w:val="00E43C54"/>
    <w:rsid w:val="00E5062D"/>
    <w:rsid w:val="00E52A41"/>
    <w:rsid w:val="00E56877"/>
    <w:rsid w:val="00E62143"/>
    <w:rsid w:val="00E64519"/>
    <w:rsid w:val="00E833B9"/>
    <w:rsid w:val="00EA12A4"/>
    <w:rsid w:val="00EA23BD"/>
    <w:rsid w:val="00EA3E45"/>
    <w:rsid w:val="00EA7D17"/>
    <w:rsid w:val="00EB26C1"/>
    <w:rsid w:val="00EB3B9E"/>
    <w:rsid w:val="00EB5CF9"/>
    <w:rsid w:val="00EC4A70"/>
    <w:rsid w:val="00EE2CF0"/>
    <w:rsid w:val="00EE2E4F"/>
    <w:rsid w:val="00EE3139"/>
    <w:rsid w:val="00F076EE"/>
    <w:rsid w:val="00F07F9F"/>
    <w:rsid w:val="00F135A1"/>
    <w:rsid w:val="00F16B57"/>
    <w:rsid w:val="00F31BF5"/>
    <w:rsid w:val="00F404A3"/>
    <w:rsid w:val="00F43D86"/>
    <w:rsid w:val="00F45496"/>
    <w:rsid w:val="00F56E6E"/>
    <w:rsid w:val="00F57E21"/>
    <w:rsid w:val="00F6540D"/>
    <w:rsid w:val="00F6551E"/>
    <w:rsid w:val="00F7660E"/>
    <w:rsid w:val="00F80346"/>
    <w:rsid w:val="00F86F96"/>
    <w:rsid w:val="00F9464E"/>
    <w:rsid w:val="00F95127"/>
    <w:rsid w:val="00FA2C46"/>
    <w:rsid w:val="00FA550F"/>
    <w:rsid w:val="00FB2F97"/>
    <w:rsid w:val="00FB3CD2"/>
    <w:rsid w:val="00FC170B"/>
    <w:rsid w:val="00FC70F6"/>
    <w:rsid w:val="00FD49F2"/>
    <w:rsid w:val="00FF5096"/>
    <w:rsid w:val="00FF6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style>
  <w:style w:type="character" w:customStyle="1" w:styleId="ConditionsChar">
    <w:name w:val="Conditions Char"/>
    <w:basedOn w:val="ListParagraphChar"/>
    <w:link w:val="Conditions"/>
    <w:rsid w:val="00E43C54"/>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istration\Templates\Staff%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0A2D4282BF4DC8B8DAD3B975A289D3"/>
        <w:category>
          <w:name w:val="General"/>
          <w:gallery w:val="placeholder"/>
        </w:category>
        <w:types>
          <w:type w:val="bbPlcHdr"/>
        </w:types>
        <w:behaviors>
          <w:behavior w:val="content"/>
        </w:behaviors>
        <w:guid w:val="{4C1785C6-0DFF-4603-82B6-20AC15C4EB21}"/>
      </w:docPartPr>
      <w:docPartBody>
        <w:p w:rsidR="00191102" w:rsidRDefault="00230F28">
          <w:pPr>
            <w:pStyle w:val="C40A2D4282BF4DC8B8DAD3B975A289D3"/>
          </w:pPr>
          <w:r w:rsidRPr="00715120">
            <w:rPr>
              <w:rStyle w:val="PlaceholderText"/>
            </w:rPr>
            <w:t>Click here to enter text.</w:t>
          </w:r>
        </w:p>
      </w:docPartBody>
    </w:docPart>
    <w:docPart>
      <w:docPartPr>
        <w:name w:val="02103DB07E994C74A53CF16C231EA8A6"/>
        <w:category>
          <w:name w:val="General"/>
          <w:gallery w:val="placeholder"/>
        </w:category>
        <w:types>
          <w:type w:val="bbPlcHdr"/>
        </w:types>
        <w:behaviors>
          <w:behavior w:val="content"/>
        </w:behaviors>
        <w:guid w:val="{D2A98518-B971-4027-A380-163B92378B9E}"/>
      </w:docPartPr>
      <w:docPartBody>
        <w:p w:rsidR="00191102" w:rsidRDefault="00230F28">
          <w:pPr>
            <w:pStyle w:val="02103DB07E994C74A53CF16C231EA8A6"/>
          </w:pPr>
          <w:r w:rsidRPr="00FB17E8">
            <w:rPr>
              <w:rStyle w:val="PlaceholderText"/>
            </w:rPr>
            <w:t>Click here to enter a date.</w:t>
          </w:r>
        </w:p>
      </w:docPartBody>
    </w:docPart>
    <w:docPart>
      <w:docPartPr>
        <w:name w:val="397D9C558B3D42849821B14594F4E949"/>
        <w:category>
          <w:name w:val="General"/>
          <w:gallery w:val="placeholder"/>
        </w:category>
        <w:types>
          <w:type w:val="bbPlcHdr"/>
        </w:types>
        <w:behaviors>
          <w:behavior w:val="content"/>
        </w:behaviors>
        <w:guid w:val="{93B1FB34-C6E5-421E-BA2A-1113E4F72E5F}"/>
      </w:docPartPr>
      <w:docPartBody>
        <w:p w:rsidR="00191102" w:rsidRDefault="00230F28">
          <w:pPr>
            <w:pStyle w:val="397D9C558B3D42849821B14594F4E949"/>
          </w:pPr>
          <w:r w:rsidRPr="00715120">
            <w:rPr>
              <w:rStyle w:val="PlaceholderText"/>
            </w:rPr>
            <w:t>Click here to enter text.</w:t>
          </w:r>
        </w:p>
      </w:docPartBody>
    </w:docPart>
    <w:docPart>
      <w:docPartPr>
        <w:name w:val="59831BDCC09F44A38C6F0AA64E1C119D"/>
        <w:category>
          <w:name w:val="General"/>
          <w:gallery w:val="placeholder"/>
        </w:category>
        <w:types>
          <w:type w:val="bbPlcHdr"/>
        </w:types>
        <w:behaviors>
          <w:behavior w:val="content"/>
        </w:behaviors>
        <w:guid w:val="{83985C82-B9F8-493E-B3B8-76D5CAA00FA8}"/>
      </w:docPartPr>
      <w:docPartBody>
        <w:p w:rsidR="00191102" w:rsidRDefault="00230F28">
          <w:pPr>
            <w:pStyle w:val="59831BDCC09F44A38C6F0AA64E1C119D"/>
          </w:pPr>
          <w:r w:rsidRPr="00715120">
            <w:rPr>
              <w:rStyle w:val="PlaceholderText"/>
            </w:rPr>
            <w:t>Click here to enter text.</w:t>
          </w:r>
        </w:p>
      </w:docPartBody>
    </w:docPart>
    <w:docPart>
      <w:docPartPr>
        <w:name w:val="E2CDD1F1216F4F8C9DE82987547A3969"/>
        <w:category>
          <w:name w:val="General"/>
          <w:gallery w:val="placeholder"/>
        </w:category>
        <w:types>
          <w:type w:val="bbPlcHdr"/>
        </w:types>
        <w:behaviors>
          <w:behavior w:val="content"/>
        </w:behaviors>
        <w:guid w:val="{F47B6C97-664E-4013-A1CC-13FFCDF80F8F}"/>
      </w:docPartPr>
      <w:docPartBody>
        <w:p w:rsidR="00191102" w:rsidRDefault="00230F28">
          <w:pPr>
            <w:pStyle w:val="E2CDD1F1216F4F8C9DE82987547A3969"/>
          </w:pPr>
          <w:r w:rsidRPr="00715120">
            <w:rPr>
              <w:rStyle w:val="PlaceholderText"/>
            </w:rPr>
            <w:t>Click here to enter text.</w:t>
          </w:r>
        </w:p>
      </w:docPartBody>
    </w:docPart>
    <w:docPart>
      <w:docPartPr>
        <w:name w:val="2CCF8397D62E432F8B9DB0FEF0E58AEA"/>
        <w:category>
          <w:name w:val="General"/>
          <w:gallery w:val="placeholder"/>
        </w:category>
        <w:types>
          <w:type w:val="bbPlcHdr"/>
        </w:types>
        <w:behaviors>
          <w:behavior w:val="content"/>
        </w:behaviors>
        <w:guid w:val="{D55B3ECF-9924-4722-A7F7-7ED056481BD4}"/>
      </w:docPartPr>
      <w:docPartBody>
        <w:p w:rsidR="00191102" w:rsidRDefault="00230F28">
          <w:pPr>
            <w:pStyle w:val="2CCF8397D62E432F8B9DB0FEF0E58AEA"/>
          </w:pPr>
          <w:r w:rsidRPr="00715120">
            <w:rPr>
              <w:rStyle w:val="PlaceholderText"/>
            </w:rPr>
            <w:t>Click here to enter text.</w:t>
          </w:r>
        </w:p>
      </w:docPartBody>
    </w:docPart>
    <w:docPart>
      <w:docPartPr>
        <w:name w:val="1B82CE07E12C4B65A2CE0F54A0837E83"/>
        <w:category>
          <w:name w:val="General"/>
          <w:gallery w:val="placeholder"/>
        </w:category>
        <w:types>
          <w:type w:val="bbPlcHdr"/>
        </w:types>
        <w:behaviors>
          <w:behavior w:val="content"/>
        </w:behaviors>
        <w:guid w:val="{C3020AE2-2C89-4613-A079-89CF9D76314E}"/>
      </w:docPartPr>
      <w:docPartBody>
        <w:p w:rsidR="00191102" w:rsidRDefault="00230F28">
          <w:pPr>
            <w:pStyle w:val="1B82CE07E12C4B65A2CE0F54A0837E83"/>
          </w:pPr>
          <w:r w:rsidRPr="00715120">
            <w:rPr>
              <w:rStyle w:val="PlaceholderText"/>
            </w:rPr>
            <w:t>Click here to enter text.</w:t>
          </w:r>
        </w:p>
      </w:docPartBody>
    </w:docPart>
    <w:docPart>
      <w:docPartPr>
        <w:name w:val="7BFB82C8902C475C8F5F17C3C412EB3D"/>
        <w:category>
          <w:name w:val="General"/>
          <w:gallery w:val="placeholder"/>
        </w:category>
        <w:types>
          <w:type w:val="bbPlcHdr"/>
        </w:types>
        <w:behaviors>
          <w:behavior w:val="content"/>
        </w:behaviors>
        <w:guid w:val="{B670C7C1-A0AA-45BC-B94F-68D99C700A4A}"/>
      </w:docPartPr>
      <w:docPartBody>
        <w:p w:rsidR="00191102" w:rsidRDefault="00230F28">
          <w:pPr>
            <w:pStyle w:val="7BFB82C8902C475C8F5F17C3C412EB3D"/>
          </w:pPr>
          <w:r w:rsidRPr="00715120">
            <w:rPr>
              <w:rStyle w:val="PlaceholderText"/>
            </w:rPr>
            <w:t>Click here to enter text.</w:t>
          </w:r>
        </w:p>
      </w:docPartBody>
    </w:docPart>
    <w:docPart>
      <w:docPartPr>
        <w:name w:val="40DF1B95D696419EACDC8CD81A497889"/>
        <w:category>
          <w:name w:val="General"/>
          <w:gallery w:val="placeholder"/>
        </w:category>
        <w:types>
          <w:type w:val="bbPlcHdr"/>
        </w:types>
        <w:behaviors>
          <w:behavior w:val="content"/>
        </w:behaviors>
        <w:guid w:val="{4443C8F2-9D78-4014-A907-D2A1081464A1}"/>
      </w:docPartPr>
      <w:docPartBody>
        <w:p w:rsidR="00191102" w:rsidRDefault="00230F28">
          <w:pPr>
            <w:pStyle w:val="40DF1B95D696419EACDC8CD81A497889"/>
          </w:pPr>
          <w:r w:rsidRPr="00715120">
            <w:rPr>
              <w:rStyle w:val="PlaceholderText"/>
            </w:rPr>
            <w:t>Click here to enter text.</w:t>
          </w:r>
        </w:p>
      </w:docPartBody>
    </w:docPart>
    <w:docPart>
      <w:docPartPr>
        <w:name w:val="AEAB5DF302D14D1982329BD841CA4CFD"/>
        <w:category>
          <w:name w:val="General"/>
          <w:gallery w:val="placeholder"/>
        </w:category>
        <w:types>
          <w:type w:val="bbPlcHdr"/>
        </w:types>
        <w:behaviors>
          <w:behavior w:val="content"/>
        </w:behaviors>
        <w:guid w:val="{192CAFA3-83FB-4D5C-9DDF-39CD7CBE44DB}"/>
      </w:docPartPr>
      <w:docPartBody>
        <w:p w:rsidR="00191102" w:rsidRDefault="00230F28">
          <w:pPr>
            <w:pStyle w:val="AEAB5DF302D14D1982329BD841CA4CFD"/>
          </w:pPr>
          <w:r w:rsidRPr="00715120">
            <w:rPr>
              <w:rStyle w:val="PlaceholderText"/>
            </w:rPr>
            <w:t>Click here to enter text.</w:t>
          </w:r>
        </w:p>
      </w:docPartBody>
    </w:docPart>
    <w:docPart>
      <w:docPartPr>
        <w:name w:val="9740BDEDC2684D719F872E4042668AE5"/>
        <w:category>
          <w:name w:val="General"/>
          <w:gallery w:val="placeholder"/>
        </w:category>
        <w:types>
          <w:type w:val="bbPlcHdr"/>
        </w:types>
        <w:behaviors>
          <w:behavior w:val="content"/>
        </w:behaviors>
        <w:guid w:val="{92F00BA7-C378-4649-9315-3AD7E3483D7F}"/>
      </w:docPartPr>
      <w:docPartBody>
        <w:p w:rsidR="00191102" w:rsidRDefault="00230F28">
          <w:pPr>
            <w:pStyle w:val="9740BDEDC2684D719F872E4042668AE5"/>
          </w:pPr>
          <w:r w:rsidRPr="00715120">
            <w:rPr>
              <w:rStyle w:val="PlaceholderText"/>
            </w:rPr>
            <w:t>Click here to enter text.</w:t>
          </w:r>
        </w:p>
      </w:docPartBody>
    </w:docPart>
    <w:docPart>
      <w:docPartPr>
        <w:name w:val="A9A902F6485B4563A178802DD85ADF48"/>
        <w:category>
          <w:name w:val="General"/>
          <w:gallery w:val="placeholder"/>
        </w:category>
        <w:types>
          <w:type w:val="bbPlcHdr"/>
        </w:types>
        <w:behaviors>
          <w:behavior w:val="content"/>
        </w:behaviors>
        <w:guid w:val="{891C67CF-4C8A-43C4-8C42-C5BED08932E2}"/>
      </w:docPartPr>
      <w:docPartBody>
        <w:p w:rsidR="00191102" w:rsidRDefault="00230F28">
          <w:pPr>
            <w:pStyle w:val="A9A902F6485B4563A178802DD85ADF48"/>
          </w:pPr>
          <w:r w:rsidRPr="00715120">
            <w:rPr>
              <w:rStyle w:val="PlaceholderText"/>
            </w:rPr>
            <w:t>Click here to enter text.</w:t>
          </w:r>
        </w:p>
      </w:docPartBody>
    </w:docPart>
    <w:docPart>
      <w:docPartPr>
        <w:name w:val="506187A5F0DD43AC83D924DCD8B819F0"/>
        <w:category>
          <w:name w:val="General"/>
          <w:gallery w:val="placeholder"/>
        </w:category>
        <w:types>
          <w:type w:val="bbPlcHdr"/>
        </w:types>
        <w:behaviors>
          <w:behavior w:val="content"/>
        </w:behaviors>
        <w:guid w:val="{4B26987F-45D1-43A6-A083-C414F29065F4}"/>
      </w:docPartPr>
      <w:docPartBody>
        <w:p w:rsidR="00191102" w:rsidRDefault="00230F28">
          <w:pPr>
            <w:pStyle w:val="506187A5F0DD43AC83D924DCD8B819F0"/>
          </w:pPr>
          <w:r w:rsidRPr="00715120">
            <w:rPr>
              <w:rStyle w:val="PlaceholderText"/>
            </w:rPr>
            <w:t>Click here to enter text.</w:t>
          </w:r>
        </w:p>
      </w:docPartBody>
    </w:docPart>
    <w:docPart>
      <w:docPartPr>
        <w:name w:val="643D7285D4A14FCEAEDCC696BD1D9C59"/>
        <w:category>
          <w:name w:val="General"/>
          <w:gallery w:val="placeholder"/>
        </w:category>
        <w:types>
          <w:type w:val="bbPlcHdr"/>
        </w:types>
        <w:behaviors>
          <w:behavior w:val="content"/>
        </w:behaviors>
        <w:guid w:val="{60BCD1E9-6CA1-42C4-B3E9-BDE4FCD71C05}"/>
      </w:docPartPr>
      <w:docPartBody>
        <w:p w:rsidR="00191102" w:rsidRDefault="00230F28">
          <w:pPr>
            <w:pStyle w:val="643D7285D4A14FCEAEDCC696BD1D9C59"/>
          </w:pPr>
          <w:r w:rsidRPr="00715120">
            <w:rPr>
              <w:rStyle w:val="PlaceholderText"/>
            </w:rPr>
            <w:t>Click here to enter text.</w:t>
          </w:r>
        </w:p>
      </w:docPartBody>
    </w:docPart>
    <w:docPart>
      <w:docPartPr>
        <w:name w:val="0A6A1FC9E6C54BF1B1CD345A03B8B54F"/>
        <w:category>
          <w:name w:val="General"/>
          <w:gallery w:val="placeholder"/>
        </w:category>
        <w:types>
          <w:type w:val="bbPlcHdr"/>
        </w:types>
        <w:behaviors>
          <w:behavior w:val="content"/>
        </w:behaviors>
        <w:guid w:val="{688E9B6D-63ED-4B0D-9E7E-BDBE9464EF19}"/>
      </w:docPartPr>
      <w:docPartBody>
        <w:p w:rsidR="00191102" w:rsidRDefault="00230F28">
          <w:pPr>
            <w:pStyle w:val="0A6A1FC9E6C54BF1B1CD345A03B8B54F"/>
          </w:pPr>
          <w:r w:rsidRPr="00715120">
            <w:rPr>
              <w:rStyle w:val="PlaceholderText"/>
            </w:rPr>
            <w:t>Click here to enter text.</w:t>
          </w:r>
        </w:p>
      </w:docPartBody>
    </w:docPart>
    <w:docPart>
      <w:docPartPr>
        <w:name w:val="389FF69612ED458AA1DF8CE9379CC1BF"/>
        <w:category>
          <w:name w:val="General"/>
          <w:gallery w:val="placeholder"/>
        </w:category>
        <w:types>
          <w:type w:val="bbPlcHdr"/>
        </w:types>
        <w:behaviors>
          <w:behavior w:val="content"/>
        </w:behaviors>
        <w:guid w:val="{F1609D82-D748-4397-8323-F8972812A99D}"/>
      </w:docPartPr>
      <w:docPartBody>
        <w:p w:rsidR="00191102" w:rsidRDefault="00230F28">
          <w:pPr>
            <w:pStyle w:val="389FF69612ED458AA1DF8CE9379CC1BF"/>
          </w:pPr>
          <w:r w:rsidRPr="00817938">
            <w:rPr>
              <w:rStyle w:val="PlaceholderText"/>
            </w:rPr>
            <w:t>Choose an item.</w:t>
          </w:r>
        </w:p>
      </w:docPartBody>
    </w:docPart>
    <w:docPart>
      <w:docPartPr>
        <w:name w:val="04A2B176AFF54F8EB35FF406F14562C5"/>
        <w:category>
          <w:name w:val="General"/>
          <w:gallery w:val="placeholder"/>
        </w:category>
        <w:types>
          <w:type w:val="bbPlcHdr"/>
        </w:types>
        <w:behaviors>
          <w:behavior w:val="content"/>
        </w:behaviors>
        <w:guid w:val="{61152506-43DF-471D-B8A1-520B97738503}"/>
      </w:docPartPr>
      <w:docPartBody>
        <w:p w:rsidR="00191102" w:rsidRDefault="00230F28">
          <w:pPr>
            <w:pStyle w:val="04A2B176AFF54F8EB35FF406F14562C5"/>
          </w:pPr>
          <w:r w:rsidRPr="00817938">
            <w:rPr>
              <w:rStyle w:val="PlaceholderText"/>
            </w:rPr>
            <w:t>Choose an item.</w:t>
          </w:r>
        </w:p>
      </w:docPartBody>
    </w:docPart>
    <w:docPart>
      <w:docPartPr>
        <w:name w:val="8319E90666284B74AE5A1F9CF2DFC9EA"/>
        <w:category>
          <w:name w:val="General"/>
          <w:gallery w:val="placeholder"/>
        </w:category>
        <w:types>
          <w:type w:val="bbPlcHdr"/>
        </w:types>
        <w:behaviors>
          <w:behavior w:val="content"/>
        </w:behaviors>
        <w:guid w:val="{8A7A29EF-AF20-44A8-8032-B23B31CA6277}"/>
      </w:docPartPr>
      <w:docPartBody>
        <w:p w:rsidR="00191102" w:rsidRDefault="00230F28">
          <w:pPr>
            <w:pStyle w:val="8319E90666284B74AE5A1F9CF2DFC9EA"/>
          </w:pPr>
          <w:r w:rsidRPr="00817938">
            <w:rPr>
              <w:rStyle w:val="PlaceholderText"/>
            </w:rPr>
            <w:t>Choose an item.</w:t>
          </w:r>
        </w:p>
      </w:docPartBody>
    </w:docPart>
    <w:docPart>
      <w:docPartPr>
        <w:name w:val="1933A463A73048E190F7FF2A659AF50A"/>
        <w:category>
          <w:name w:val="General"/>
          <w:gallery w:val="placeholder"/>
        </w:category>
        <w:types>
          <w:type w:val="bbPlcHdr"/>
        </w:types>
        <w:behaviors>
          <w:behavior w:val="content"/>
        </w:behaviors>
        <w:guid w:val="{ECB24022-806C-47D0-8506-E53434A7ED3C}"/>
      </w:docPartPr>
      <w:docPartBody>
        <w:p w:rsidR="00191102" w:rsidRDefault="00230F28">
          <w:pPr>
            <w:pStyle w:val="1933A463A73048E190F7FF2A659AF50A"/>
          </w:pPr>
          <w:r w:rsidRPr="0081793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230F28"/>
    <w:rsid w:val="00042CF5"/>
    <w:rsid w:val="00191102"/>
    <w:rsid w:val="00220F46"/>
    <w:rsid w:val="00230F28"/>
    <w:rsid w:val="002B722B"/>
    <w:rsid w:val="003C17E8"/>
    <w:rsid w:val="006211FD"/>
    <w:rsid w:val="00912107"/>
    <w:rsid w:val="00950589"/>
    <w:rsid w:val="00A03D6D"/>
    <w:rsid w:val="00BA35AA"/>
    <w:rsid w:val="00BE1C16"/>
    <w:rsid w:val="00C369AC"/>
    <w:rsid w:val="00CA576A"/>
    <w:rsid w:val="00CB37F3"/>
    <w:rsid w:val="00CD0EBD"/>
    <w:rsid w:val="00DA4F82"/>
    <w:rsid w:val="00DA6139"/>
    <w:rsid w:val="00E74DD8"/>
    <w:rsid w:val="00F778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1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1102"/>
    <w:rPr>
      <w:color w:val="808080"/>
    </w:rPr>
  </w:style>
  <w:style w:type="paragraph" w:customStyle="1" w:styleId="C260C2A8F78146A7B5F030DFD6FEA419">
    <w:name w:val="C260C2A8F78146A7B5F030DFD6FEA419"/>
    <w:rsid w:val="00191102"/>
  </w:style>
  <w:style w:type="paragraph" w:customStyle="1" w:styleId="C40A2D4282BF4DC8B8DAD3B975A289D3">
    <w:name w:val="C40A2D4282BF4DC8B8DAD3B975A289D3"/>
    <w:rsid w:val="00191102"/>
  </w:style>
  <w:style w:type="paragraph" w:customStyle="1" w:styleId="02103DB07E994C74A53CF16C231EA8A6">
    <w:name w:val="02103DB07E994C74A53CF16C231EA8A6"/>
    <w:rsid w:val="00191102"/>
  </w:style>
  <w:style w:type="paragraph" w:customStyle="1" w:styleId="397D9C558B3D42849821B14594F4E949">
    <w:name w:val="397D9C558B3D42849821B14594F4E949"/>
    <w:rsid w:val="00191102"/>
  </w:style>
  <w:style w:type="paragraph" w:customStyle="1" w:styleId="59831BDCC09F44A38C6F0AA64E1C119D">
    <w:name w:val="59831BDCC09F44A38C6F0AA64E1C119D"/>
    <w:rsid w:val="00191102"/>
  </w:style>
  <w:style w:type="paragraph" w:customStyle="1" w:styleId="E2CDD1F1216F4F8C9DE82987547A3969">
    <w:name w:val="E2CDD1F1216F4F8C9DE82987547A3969"/>
    <w:rsid w:val="00191102"/>
  </w:style>
  <w:style w:type="paragraph" w:customStyle="1" w:styleId="2CCF8397D62E432F8B9DB0FEF0E58AEA">
    <w:name w:val="2CCF8397D62E432F8B9DB0FEF0E58AEA"/>
    <w:rsid w:val="00191102"/>
  </w:style>
  <w:style w:type="paragraph" w:customStyle="1" w:styleId="1B82CE07E12C4B65A2CE0F54A0837E83">
    <w:name w:val="1B82CE07E12C4B65A2CE0F54A0837E83"/>
    <w:rsid w:val="00191102"/>
  </w:style>
  <w:style w:type="paragraph" w:customStyle="1" w:styleId="7BFB82C8902C475C8F5F17C3C412EB3D">
    <w:name w:val="7BFB82C8902C475C8F5F17C3C412EB3D"/>
    <w:rsid w:val="00191102"/>
  </w:style>
  <w:style w:type="paragraph" w:customStyle="1" w:styleId="40DF1B95D696419EACDC8CD81A497889">
    <w:name w:val="40DF1B95D696419EACDC8CD81A497889"/>
    <w:rsid w:val="00191102"/>
  </w:style>
  <w:style w:type="paragraph" w:customStyle="1" w:styleId="AEAB5DF302D14D1982329BD841CA4CFD">
    <w:name w:val="AEAB5DF302D14D1982329BD841CA4CFD"/>
    <w:rsid w:val="00191102"/>
  </w:style>
  <w:style w:type="paragraph" w:customStyle="1" w:styleId="9740BDEDC2684D719F872E4042668AE5">
    <w:name w:val="9740BDEDC2684D719F872E4042668AE5"/>
    <w:rsid w:val="00191102"/>
  </w:style>
  <w:style w:type="paragraph" w:customStyle="1" w:styleId="A9A902F6485B4563A178802DD85ADF48">
    <w:name w:val="A9A902F6485B4563A178802DD85ADF48"/>
    <w:rsid w:val="00191102"/>
  </w:style>
  <w:style w:type="paragraph" w:customStyle="1" w:styleId="506187A5F0DD43AC83D924DCD8B819F0">
    <w:name w:val="506187A5F0DD43AC83D924DCD8B819F0"/>
    <w:rsid w:val="00191102"/>
  </w:style>
  <w:style w:type="paragraph" w:customStyle="1" w:styleId="643D7285D4A14FCEAEDCC696BD1D9C59">
    <w:name w:val="643D7285D4A14FCEAEDCC696BD1D9C59"/>
    <w:rsid w:val="00191102"/>
  </w:style>
  <w:style w:type="paragraph" w:customStyle="1" w:styleId="0A6A1FC9E6C54BF1B1CD345A03B8B54F">
    <w:name w:val="0A6A1FC9E6C54BF1B1CD345A03B8B54F"/>
    <w:rsid w:val="00191102"/>
  </w:style>
  <w:style w:type="paragraph" w:customStyle="1" w:styleId="389FF69612ED458AA1DF8CE9379CC1BF">
    <w:name w:val="389FF69612ED458AA1DF8CE9379CC1BF"/>
    <w:rsid w:val="00191102"/>
  </w:style>
  <w:style w:type="paragraph" w:customStyle="1" w:styleId="04A2B176AFF54F8EB35FF406F14562C5">
    <w:name w:val="04A2B176AFF54F8EB35FF406F14562C5"/>
    <w:rsid w:val="00191102"/>
  </w:style>
  <w:style w:type="paragraph" w:customStyle="1" w:styleId="8319E90666284B74AE5A1F9CF2DFC9EA">
    <w:name w:val="8319E90666284B74AE5A1F9CF2DFC9EA"/>
    <w:rsid w:val="00191102"/>
  </w:style>
  <w:style w:type="paragraph" w:customStyle="1" w:styleId="1933A463A73048E190F7FF2A659AF50A">
    <w:name w:val="1933A463A73048E190F7FF2A659AF50A"/>
    <w:rsid w:val="0019110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Staff Report</Template>
  <TotalTime>563</TotalTime>
  <Pages>2</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swilkinson</dc:creator>
  <cp:lastModifiedBy>swilkinson</cp:lastModifiedBy>
  <cp:revision>12</cp:revision>
  <cp:lastPrinted>2012-08-21T16:43:00Z</cp:lastPrinted>
  <dcterms:created xsi:type="dcterms:W3CDTF">2013-01-30T19:40:00Z</dcterms:created>
  <dcterms:modified xsi:type="dcterms:W3CDTF">2013-02-09T00:46:00Z</dcterms:modified>
</cp:coreProperties>
</file>